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42C7" w:rsidRPr="00A35D41" w:rsidRDefault="007742C7" w:rsidP="007742C7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A35D41">
        <w:rPr>
          <w:rFonts w:ascii="Times New Roman" w:hAnsi="Times New Roman"/>
          <w:sz w:val="24"/>
          <w:szCs w:val="24"/>
          <w:lang w:val="en-US"/>
        </w:rPr>
        <w:t>Application form</w:t>
      </w:r>
    </w:p>
    <w:p w:rsidR="007742C7" w:rsidRPr="00A35D41" w:rsidRDefault="007742C7" w:rsidP="007742C7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 w:rsidRPr="00A35D41">
        <w:rPr>
          <w:rFonts w:ascii="Times New Roman" w:hAnsi="Times New Roman"/>
          <w:sz w:val="24"/>
          <w:szCs w:val="24"/>
          <w:lang w:val="en-US"/>
        </w:rPr>
        <w:t>Libraries of Curiosities</w:t>
      </w:r>
    </w:p>
    <w:p w:rsidR="007742C7" w:rsidRDefault="007742C7" w:rsidP="007742C7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Date: 24.09.2021</w:t>
      </w:r>
    </w:p>
    <w:p w:rsidR="007742C7" w:rsidRDefault="007742C7" w:rsidP="007742C7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7742C7" w:rsidRDefault="007742C7" w:rsidP="007742C7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52"/>
        <w:gridCol w:w="5560"/>
      </w:tblGrid>
      <w:tr w:rsidR="007742C7" w:rsidTr="00373B56">
        <w:tc>
          <w:tcPr>
            <w:tcW w:w="3652" w:type="dxa"/>
          </w:tcPr>
          <w:p w:rsidR="007742C7" w:rsidRDefault="007742C7" w:rsidP="00373B5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name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 xml:space="preserve"> surname</w:t>
            </w:r>
          </w:p>
        </w:tc>
        <w:tc>
          <w:tcPr>
            <w:tcW w:w="5560" w:type="dxa"/>
          </w:tcPr>
          <w:p w:rsidR="007742C7" w:rsidRDefault="007742C7" w:rsidP="00373B5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2C7" w:rsidTr="00373B56">
        <w:tc>
          <w:tcPr>
            <w:tcW w:w="3652" w:type="dxa"/>
          </w:tcPr>
          <w:p w:rsidR="007742C7" w:rsidRDefault="007742C7" w:rsidP="00373B5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academic degree</w:t>
            </w:r>
          </w:p>
        </w:tc>
        <w:tc>
          <w:tcPr>
            <w:tcW w:w="5560" w:type="dxa"/>
          </w:tcPr>
          <w:p w:rsidR="007742C7" w:rsidRDefault="007742C7" w:rsidP="00373B5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2C7" w:rsidTr="00373B56">
        <w:tc>
          <w:tcPr>
            <w:tcW w:w="3652" w:type="dxa"/>
          </w:tcPr>
          <w:p w:rsidR="007742C7" w:rsidRDefault="007742C7" w:rsidP="00373B5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5D41">
              <w:rPr>
                <w:rFonts w:ascii="Times New Roman" w:hAnsi="Times New Roman"/>
                <w:sz w:val="24"/>
                <w:szCs w:val="24"/>
              </w:rPr>
              <w:t>e-mail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adress</w:t>
            </w:r>
          </w:p>
        </w:tc>
        <w:tc>
          <w:tcPr>
            <w:tcW w:w="5560" w:type="dxa"/>
          </w:tcPr>
          <w:p w:rsidR="007742C7" w:rsidRDefault="007742C7" w:rsidP="00373B5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42C7" w:rsidTr="00373B56">
        <w:tc>
          <w:tcPr>
            <w:tcW w:w="3652" w:type="dxa"/>
          </w:tcPr>
          <w:p w:rsidR="007742C7" w:rsidRDefault="007742C7" w:rsidP="00373B5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5D41">
              <w:rPr>
                <w:rFonts w:ascii="Times New Roman" w:hAnsi="Times New Roman"/>
                <w:sz w:val="24"/>
                <w:szCs w:val="24"/>
                <w:lang w:val="en-US"/>
              </w:rPr>
              <w:t>affiliation</w:t>
            </w:r>
          </w:p>
        </w:tc>
        <w:tc>
          <w:tcPr>
            <w:tcW w:w="5560" w:type="dxa"/>
          </w:tcPr>
          <w:p w:rsidR="007742C7" w:rsidRDefault="007742C7" w:rsidP="00373B5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742C7" w:rsidRDefault="007742C7" w:rsidP="007742C7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7742C7" w:rsidRDefault="007742C7" w:rsidP="007742C7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7742C7" w:rsidRPr="00A35D41" w:rsidRDefault="007742C7" w:rsidP="007742C7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A35D41">
        <w:rPr>
          <w:rFonts w:ascii="Times New Roman" w:hAnsi="Times New Roman"/>
          <w:sz w:val="24"/>
          <w:szCs w:val="24"/>
          <w:lang w:val="en-US"/>
        </w:rPr>
        <w:t>title of the speech</w:t>
      </w:r>
    </w:p>
    <w:p w:rsidR="007742C7" w:rsidRPr="00A35D41" w:rsidRDefault="007742C7" w:rsidP="007742C7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…………………………………………………………………………………………………...</w:t>
      </w:r>
    </w:p>
    <w:p w:rsidR="007742C7" w:rsidRDefault="007742C7" w:rsidP="007742C7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7742C7" w:rsidRPr="00F54D59" w:rsidRDefault="007742C7" w:rsidP="007742C7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F54D59">
        <w:rPr>
          <w:rFonts w:ascii="Times New Roman" w:hAnsi="Times New Roman"/>
          <w:sz w:val="24"/>
          <w:szCs w:val="24"/>
        </w:rPr>
        <w:t>bstra</w:t>
      </w:r>
      <w:r>
        <w:rPr>
          <w:rFonts w:ascii="Times New Roman" w:hAnsi="Times New Roman"/>
          <w:sz w:val="24"/>
          <w:szCs w:val="24"/>
        </w:rPr>
        <w:t>c</w:t>
      </w:r>
      <w:r w:rsidRPr="00F54D59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(ca 50 words)</w:t>
      </w:r>
    </w:p>
    <w:p w:rsidR="007742C7" w:rsidRDefault="007742C7" w:rsidP="007742C7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742C7" w:rsidRDefault="007742C7" w:rsidP="007742C7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7742C7" w:rsidRPr="00D85264" w:rsidRDefault="007742C7" w:rsidP="007742C7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P</w:t>
      </w:r>
      <w:r w:rsidRPr="00D85264">
        <w:rPr>
          <w:rFonts w:ascii="Times New Roman" w:hAnsi="Times New Roman"/>
          <w:sz w:val="24"/>
          <w:szCs w:val="24"/>
          <w:lang w:val="en-US"/>
        </w:rPr>
        <w:t>lease s</w:t>
      </w:r>
      <w:r>
        <w:rPr>
          <w:rFonts w:ascii="Times New Roman" w:hAnsi="Times New Roman"/>
          <w:sz w:val="24"/>
          <w:szCs w:val="24"/>
          <w:lang w:val="en-US"/>
        </w:rPr>
        <w:t>end submission by 30.05.2021 to maria.michalska@bg.pan.pl</w:t>
      </w:r>
    </w:p>
    <w:p w:rsidR="00416BDD" w:rsidRPr="007742C7" w:rsidRDefault="00416BDD">
      <w:pPr>
        <w:rPr>
          <w:lang w:val="en-US"/>
        </w:rPr>
      </w:pPr>
    </w:p>
    <w:sectPr w:rsidR="00416BDD" w:rsidRPr="007742C7" w:rsidSect="006648E7">
      <w:headerReference w:type="default" r:id="rId6"/>
      <w:pgSz w:w="11906" w:h="16838"/>
      <w:pgMar w:top="3544" w:right="1417" w:bottom="226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2E04" w:rsidRDefault="009D2E04" w:rsidP="006648E7">
      <w:pPr>
        <w:spacing w:after="0" w:line="240" w:lineRule="auto"/>
      </w:pPr>
      <w:r>
        <w:separator/>
      </w:r>
    </w:p>
  </w:endnote>
  <w:endnote w:type="continuationSeparator" w:id="0">
    <w:p w:rsidR="009D2E04" w:rsidRDefault="009D2E04" w:rsidP="00664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2E04" w:rsidRDefault="009D2E04" w:rsidP="006648E7">
      <w:pPr>
        <w:spacing w:after="0" w:line="240" w:lineRule="auto"/>
      </w:pPr>
      <w:r>
        <w:separator/>
      </w:r>
    </w:p>
  </w:footnote>
  <w:footnote w:type="continuationSeparator" w:id="0">
    <w:p w:rsidR="009D2E04" w:rsidRDefault="009D2E04" w:rsidP="00664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48E7" w:rsidRDefault="007742C7">
    <w:pPr>
      <w:pStyle w:val="Nagwek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-887095</wp:posOffset>
          </wp:positionH>
          <wp:positionV relativeFrom="paragraph">
            <wp:posOffset>-457200</wp:posOffset>
          </wp:positionV>
          <wp:extent cx="7534275" cy="10648950"/>
          <wp:effectExtent l="0" t="0" r="0" b="0"/>
          <wp:wrapNone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4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648E7" w:rsidRDefault="006648E7" w:rsidP="006648E7">
    <w:pPr>
      <w:pStyle w:val="Nagwek"/>
      <w:tabs>
        <w:tab w:val="clear" w:pos="4536"/>
        <w:tab w:val="clear" w:pos="9072"/>
        <w:tab w:val="left" w:pos="1741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2C7"/>
    <w:rsid w:val="00416BDD"/>
    <w:rsid w:val="00651125"/>
    <w:rsid w:val="006648E7"/>
    <w:rsid w:val="007742C7"/>
    <w:rsid w:val="00924A03"/>
    <w:rsid w:val="009D2E04"/>
    <w:rsid w:val="00A33519"/>
    <w:rsid w:val="00A95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9EC2A9"/>
  <w15:chartTrackingRefBased/>
  <w15:docId w15:val="{53063032-352D-4430-89E7-879EB0E58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742C7"/>
    <w:pPr>
      <w:spacing w:after="160" w:line="259" w:lineRule="auto"/>
    </w:pPr>
    <w:rPr>
      <w:rFonts w:eastAsia="Times New Roman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648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48E7"/>
  </w:style>
  <w:style w:type="paragraph" w:styleId="Stopka">
    <w:name w:val="footer"/>
    <w:basedOn w:val="Normalny"/>
    <w:link w:val="StopkaZnak"/>
    <w:uiPriority w:val="99"/>
    <w:unhideWhenUsed/>
    <w:rsid w:val="006648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48E7"/>
  </w:style>
  <w:style w:type="table" w:styleId="Tabela-Siatka">
    <w:name w:val="Table Grid"/>
    <w:basedOn w:val="Standardowy"/>
    <w:uiPriority w:val="39"/>
    <w:rsid w:val="007742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7742C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ichalska\Documents\Niestandardowe%20szablony%20pakietu%20Office\Listownik_BG_PS_nowy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Listownik_BG_PS_nowy</Template>
  <TotalTime>1</TotalTime>
  <Pages>1</Pages>
  <Words>98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Michalska Maria</dc:creator>
  <cp:keywords/>
  <dc:description/>
  <cp:lastModifiedBy>Michalska Maria</cp:lastModifiedBy>
  <cp:revision>1</cp:revision>
  <dcterms:created xsi:type="dcterms:W3CDTF">2021-04-23T07:14:00Z</dcterms:created>
  <dcterms:modified xsi:type="dcterms:W3CDTF">2021-04-23T07:15:00Z</dcterms:modified>
</cp:coreProperties>
</file>