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0AC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A35D41">
        <w:rPr>
          <w:rFonts w:ascii="Times New Roman" w:hAnsi="Times New Roman"/>
          <w:sz w:val="24"/>
          <w:szCs w:val="24"/>
        </w:rPr>
        <w:t>Formularz zgłoszeniowy</w:t>
      </w:r>
    </w:p>
    <w:p w:rsidR="005340AC" w:rsidRPr="00A35D41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Konferencja Biblioteki osobliwości</w:t>
      </w:r>
    </w:p>
    <w:p w:rsidR="005340AC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Termin 24.09.2021</w:t>
      </w:r>
    </w:p>
    <w:p w:rsidR="005340AC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5340AC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  <w:gridCol w:w="5560"/>
      </w:tblGrid>
      <w:tr w:rsidR="005340AC" w:rsidTr="00373B56">
        <w:tc>
          <w:tcPr>
            <w:tcW w:w="3652" w:type="dxa"/>
          </w:tcPr>
          <w:p w:rsidR="005340AC" w:rsidRDefault="005340AC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5560" w:type="dxa"/>
          </w:tcPr>
          <w:p w:rsidR="005340AC" w:rsidRDefault="005340AC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0AC" w:rsidTr="00373B56">
        <w:tc>
          <w:tcPr>
            <w:tcW w:w="3652" w:type="dxa"/>
          </w:tcPr>
          <w:p w:rsidR="005340AC" w:rsidRDefault="005340AC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D41">
              <w:rPr>
                <w:rFonts w:ascii="Times New Roman" w:hAnsi="Times New Roman"/>
                <w:sz w:val="24"/>
                <w:szCs w:val="24"/>
              </w:rPr>
              <w:t>stopień/tytuł naukowy</w:t>
            </w:r>
          </w:p>
        </w:tc>
        <w:tc>
          <w:tcPr>
            <w:tcW w:w="5560" w:type="dxa"/>
          </w:tcPr>
          <w:p w:rsidR="005340AC" w:rsidRDefault="005340AC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0AC" w:rsidTr="00373B56">
        <w:tc>
          <w:tcPr>
            <w:tcW w:w="3652" w:type="dxa"/>
          </w:tcPr>
          <w:p w:rsidR="005340AC" w:rsidRDefault="005340AC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D41">
              <w:rPr>
                <w:rFonts w:ascii="Times New Roman" w:hAnsi="Times New Roman"/>
                <w:sz w:val="24"/>
                <w:szCs w:val="24"/>
              </w:rPr>
              <w:t>adres e-mail</w:t>
            </w:r>
          </w:p>
        </w:tc>
        <w:tc>
          <w:tcPr>
            <w:tcW w:w="5560" w:type="dxa"/>
          </w:tcPr>
          <w:p w:rsidR="005340AC" w:rsidRDefault="005340AC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0AC" w:rsidTr="00373B56">
        <w:tc>
          <w:tcPr>
            <w:tcW w:w="3652" w:type="dxa"/>
          </w:tcPr>
          <w:p w:rsidR="005340AC" w:rsidRDefault="005340AC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D41">
              <w:rPr>
                <w:rFonts w:ascii="Times New Roman" w:hAnsi="Times New Roman"/>
                <w:sz w:val="24"/>
                <w:szCs w:val="24"/>
              </w:rPr>
              <w:t>afiliacja</w:t>
            </w:r>
          </w:p>
        </w:tc>
        <w:tc>
          <w:tcPr>
            <w:tcW w:w="5560" w:type="dxa"/>
          </w:tcPr>
          <w:p w:rsidR="005340AC" w:rsidRDefault="005340AC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40AC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5340AC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5340AC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A35D41">
        <w:rPr>
          <w:rFonts w:ascii="Times New Roman" w:hAnsi="Times New Roman"/>
          <w:sz w:val="24"/>
          <w:szCs w:val="24"/>
        </w:rPr>
        <w:t>tytuł wystąpienia</w:t>
      </w:r>
    </w:p>
    <w:p w:rsidR="005340AC" w:rsidRPr="00A35D41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5340AC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5340AC" w:rsidRPr="00F54D59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F54D59">
        <w:rPr>
          <w:rFonts w:ascii="Times New Roman" w:hAnsi="Times New Roman"/>
          <w:sz w:val="24"/>
          <w:szCs w:val="24"/>
        </w:rPr>
        <w:t>bstra</w:t>
      </w:r>
      <w:r>
        <w:rPr>
          <w:rFonts w:ascii="Times New Roman" w:hAnsi="Times New Roman"/>
          <w:sz w:val="24"/>
          <w:szCs w:val="24"/>
        </w:rPr>
        <w:t>k</w:t>
      </w:r>
      <w:r w:rsidRPr="00F54D59">
        <w:rPr>
          <w:rFonts w:ascii="Times New Roman" w:hAnsi="Times New Roman"/>
          <w:sz w:val="24"/>
          <w:szCs w:val="24"/>
        </w:rPr>
        <w:t>t (ok. 1000 z</w:t>
      </w:r>
      <w:r>
        <w:rPr>
          <w:rFonts w:ascii="Times New Roman" w:hAnsi="Times New Roman"/>
          <w:sz w:val="24"/>
          <w:szCs w:val="24"/>
        </w:rPr>
        <w:t>naków)</w:t>
      </w:r>
    </w:p>
    <w:p w:rsidR="005340AC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340AC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5340AC" w:rsidRPr="00F54D59" w:rsidRDefault="005340AC" w:rsidP="005340AC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Zgłoszenie proszę przesłać do dnia 30.05.2021 na adres maria.michalska@bg.pan.pl</w:t>
      </w:r>
    </w:p>
    <w:sectPr w:rsidR="005340AC" w:rsidRPr="00F54D59" w:rsidSect="006648E7">
      <w:headerReference w:type="default" r:id="rId6"/>
      <w:pgSz w:w="11906" w:h="16838"/>
      <w:pgMar w:top="3544" w:right="1417" w:bottom="226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01B" w:rsidRDefault="00C6601B" w:rsidP="006648E7">
      <w:pPr>
        <w:spacing w:after="0" w:line="240" w:lineRule="auto"/>
      </w:pPr>
      <w:r>
        <w:separator/>
      </w:r>
    </w:p>
  </w:endnote>
  <w:endnote w:type="continuationSeparator" w:id="0">
    <w:p w:rsidR="00C6601B" w:rsidRDefault="00C6601B" w:rsidP="00664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01B" w:rsidRDefault="00C6601B" w:rsidP="006648E7">
      <w:pPr>
        <w:spacing w:after="0" w:line="240" w:lineRule="auto"/>
      </w:pPr>
      <w:r>
        <w:separator/>
      </w:r>
    </w:p>
  </w:footnote>
  <w:footnote w:type="continuationSeparator" w:id="0">
    <w:p w:rsidR="00C6601B" w:rsidRDefault="00C6601B" w:rsidP="00664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8E7" w:rsidRDefault="005340AC">
    <w:pPr>
      <w:pStyle w:val="Nagwek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-887095</wp:posOffset>
          </wp:positionH>
          <wp:positionV relativeFrom="paragraph">
            <wp:posOffset>-457200</wp:posOffset>
          </wp:positionV>
          <wp:extent cx="7534275" cy="10648950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48E7" w:rsidRDefault="006648E7" w:rsidP="006648E7">
    <w:pPr>
      <w:pStyle w:val="Nagwek"/>
      <w:tabs>
        <w:tab w:val="clear" w:pos="4536"/>
        <w:tab w:val="clear" w:pos="9072"/>
        <w:tab w:val="left" w:pos="1741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AC"/>
    <w:rsid w:val="00416BDD"/>
    <w:rsid w:val="005340AC"/>
    <w:rsid w:val="00651125"/>
    <w:rsid w:val="006648E7"/>
    <w:rsid w:val="00924A03"/>
    <w:rsid w:val="00A33519"/>
    <w:rsid w:val="00A95495"/>
    <w:rsid w:val="00C6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1BF0C6-DA03-4CAD-93FD-10837CB84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340AC"/>
    <w:pPr>
      <w:spacing w:after="160" w:line="259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4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48E7"/>
  </w:style>
  <w:style w:type="paragraph" w:styleId="Stopka">
    <w:name w:val="footer"/>
    <w:basedOn w:val="Normalny"/>
    <w:link w:val="StopkaZnak"/>
    <w:uiPriority w:val="99"/>
    <w:unhideWhenUsed/>
    <w:rsid w:val="00664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48E7"/>
  </w:style>
  <w:style w:type="table" w:styleId="Tabela-Siatka">
    <w:name w:val="Table Grid"/>
    <w:basedOn w:val="Standardowy"/>
    <w:uiPriority w:val="39"/>
    <w:rsid w:val="005340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5340A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ichalska\Documents\Niestandardowe%20szablony%20pakietu%20Office\Listownik_BG_PS_now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Listownik_BG_PS_nowy</Template>
  <TotalTime>1</TotalTime>
  <Pages>1</Pages>
  <Words>103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Michalska Maria</dc:creator>
  <cp:keywords/>
  <dc:description/>
  <cp:lastModifiedBy>Michalska Maria</cp:lastModifiedBy>
  <cp:revision>1</cp:revision>
  <dcterms:created xsi:type="dcterms:W3CDTF">2021-04-23T07:12:00Z</dcterms:created>
  <dcterms:modified xsi:type="dcterms:W3CDTF">2021-04-23T07:13:00Z</dcterms:modified>
</cp:coreProperties>
</file>